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9E" w:rsidRDefault="00471A9E" w:rsidP="00CE240E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t>Татарстан  Гимны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  </w:t>
      </w:r>
    </w:p>
    <w:p w:rsidR="00471A9E" w:rsidRPr="00CE240E" w:rsidRDefault="00471A9E" w:rsidP="00CE240E">
      <w:pPr>
        <w:jc w:val="right"/>
        <w:rPr>
          <w:rFonts w:ascii="Times New Roman" w:hAnsi="Times New Roman"/>
          <w:b/>
          <w:sz w:val="48"/>
          <w:szCs w:val="40"/>
          <w:lang w:val="tt-RU"/>
        </w:rPr>
      </w:pPr>
      <w:r w:rsidRPr="001438ED">
        <w:rPr>
          <w:rFonts w:ascii="Times New Roman" w:hAnsi="Times New Roman"/>
          <w:sz w:val="32"/>
          <w:szCs w:val="32"/>
          <w:lang w:val="tt-RU"/>
        </w:rPr>
        <w:t>Р.Байтимиров  сүзләре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Мәңге яшә , газиз , Ватаныбыз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Халкым тели изге теләкләр!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Гомерлеккә якын туган булып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Яши бездә төрле милләтләр.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Күп батырлар кичкән чал тарихлы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Данлы илем үзең бер дастан.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 xml:space="preserve">Синдә генә безнең язмышыбыз, 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Республикам минем Татарстан!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Цвети, свящённая земля моя,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Да будет мирным твой небосвод.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Единый дом, у нас, одна семья,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Живи в согласии наш народ.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Богатым мудростью седых веков,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Надежды, верою ты нам стал.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И пусть хранит тебя моя любовь</w:t>
      </w:r>
    </w:p>
    <w:p w:rsidR="00471A9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Моя республика, мой Татарстан!</w:t>
      </w:r>
    </w:p>
    <w:p w:rsidR="00471A9E" w:rsidRDefault="00471A9E" w:rsidP="008C1540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t>Гимн</w:t>
      </w:r>
      <w:r>
        <w:rPr>
          <w:rFonts w:ascii="Times New Roman" w:hAnsi="Times New Roman"/>
          <w:b/>
          <w:sz w:val="48"/>
          <w:szCs w:val="40"/>
          <w:lang w:val="tt-RU"/>
        </w:rPr>
        <w:t xml:space="preserve"> России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</w:t>
      </w:r>
    </w:p>
    <w:p w:rsidR="00471A9E" w:rsidRPr="008C1540" w:rsidRDefault="00471A9E" w:rsidP="008C1540">
      <w:pPr>
        <w:spacing w:after="0"/>
        <w:ind w:left="6237"/>
        <w:jc w:val="right"/>
        <w:rPr>
          <w:rFonts w:ascii="Times New Roman" w:hAnsi="Times New Roman"/>
          <w:sz w:val="32"/>
          <w:szCs w:val="32"/>
        </w:rPr>
      </w:pPr>
      <w:r w:rsidRPr="008C1540">
        <w:rPr>
          <w:rFonts w:ascii="Times New Roman" w:hAnsi="Times New Roman"/>
          <w:sz w:val="32"/>
          <w:szCs w:val="32"/>
        </w:rPr>
        <w:t xml:space="preserve">Музыка А. Александрова Слова С. Михалкова 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священная наша держава,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любимая наша страна.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Могучая воля, великая слава —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Твоё достоянье на все времена!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Отечество наше свободное,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Братских народов союз вековой,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Предками данная мудрость народная!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страна! Мы гордимся тобой!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От южных морей до полярного края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Раскинулись наши леса и поля.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Одна ты на свете! Одна ты такая —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 xml:space="preserve">Хранимая Богом родная земля!                                                     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Широкий простор для мечты и для жизни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Грядущие нам открывают года.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Нам силу даёт наша верность Отчизне.</w:t>
      </w:r>
    </w:p>
    <w:p w:rsidR="00471A9E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38"/>
          <w:szCs w:val="38"/>
        </w:rPr>
      </w:pPr>
      <w:r w:rsidRPr="008C1540">
        <w:rPr>
          <w:rFonts w:ascii="Times New Roman" w:hAnsi="Times New Roman"/>
          <w:b/>
          <w:sz w:val="40"/>
          <w:szCs w:val="40"/>
        </w:rPr>
        <w:t>Так было, так есть и так будет всегда</w:t>
      </w:r>
      <w:r w:rsidRPr="008C1540">
        <w:rPr>
          <w:rFonts w:ascii="Times New Roman" w:hAnsi="Times New Roman"/>
          <w:b/>
          <w:sz w:val="38"/>
          <w:szCs w:val="38"/>
        </w:rPr>
        <w:t>!</w:t>
      </w:r>
      <w:r>
        <w:rPr>
          <w:rFonts w:ascii="Times New Roman" w:hAnsi="Times New Roman"/>
          <w:b/>
          <w:sz w:val="38"/>
          <w:szCs w:val="38"/>
        </w:rPr>
        <w:t xml:space="preserve">                                          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38"/>
          <w:szCs w:val="38"/>
        </w:rPr>
      </w:pPr>
    </w:p>
    <w:sectPr w:rsidR="00471A9E" w:rsidRPr="008C1540" w:rsidSect="00CE240E">
      <w:pgSz w:w="16838" w:h="11921" w:orient="landscape"/>
      <w:pgMar w:top="993" w:right="1134" w:bottom="851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045"/>
    <w:rsid w:val="001438ED"/>
    <w:rsid w:val="00471A9E"/>
    <w:rsid w:val="004A28BA"/>
    <w:rsid w:val="005A39F1"/>
    <w:rsid w:val="005B3240"/>
    <w:rsid w:val="00643DA7"/>
    <w:rsid w:val="00792045"/>
    <w:rsid w:val="008C1540"/>
    <w:rsid w:val="009D20EF"/>
    <w:rsid w:val="00C210F3"/>
    <w:rsid w:val="00C636A8"/>
    <w:rsid w:val="00CE240E"/>
    <w:rsid w:val="00E2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197</Words>
  <Characters>1126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2013-04-22T17:45:00Z</cp:lastPrinted>
  <dcterms:created xsi:type="dcterms:W3CDTF">2013-10-23T08:55:00Z</dcterms:created>
  <dcterms:modified xsi:type="dcterms:W3CDTF">2013-10-23T18:43:00Z</dcterms:modified>
</cp:coreProperties>
</file>